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2C" w:rsidRDefault="00883F43" w:rsidP="00AC1E2C">
      <w:pPr>
        <w:pStyle w:val="WW-Textosimples"/>
        <w:tabs>
          <w:tab w:val="left" w:pos="709"/>
        </w:tabs>
        <w:ind w:left="-900" w:right="-675"/>
        <w:jc w:val="both"/>
        <w:rPr>
          <w:rFonts w:ascii="Arial" w:hAnsi="Arial"/>
          <w:sz w:val="24"/>
        </w:rPr>
      </w:pPr>
      <w:bookmarkStart w:id="0" w:name="_GoBack"/>
      <w:bookmarkEnd w:id="0"/>
      <w:r>
        <w:rPr>
          <w:rFonts w:ascii="Arial" w:hAnsi="Arial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23C90">
        <w:rPr>
          <w:rFonts w:ascii="Arial" w:hAnsi="Arial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33BC3">
        <w:rPr>
          <w:rFonts w:ascii="Arial" w:hAnsi="Arial"/>
          <w:sz w:val="24"/>
        </w:rPr>
        <w:t>A</w:t>
      </w:r>
      <w:r w:rsidR="00AC1E2C">
        <w:rPr>
          <w:rFonts w:ascii="Arial" w:hAnsi="Arial"/>
          <w:sz w:val="24"/>
        </w:rPr>
        <w:t>o Sr. Autoridade Municipal de Trânsito de Santa Gertrudes - SP</w:t>
      </w:r>
    </w:p>
    <w:p w:rsidR="00AC1E2C" w:rsidRDefault="00AC1E2C" w:rsidP="00AC1E2C">
      <w:pPr>
        <w:pStyle w:val="WW-Textosimples"/>
        <w:tabs>
          <w:tab w:val="left" w:pos="709"/>
        </w:tabs>
        <w:ind w:left="-900" w:right="-675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Ilmo Srs. Presidente e  Membros da JARI de Santa Gertrudes - SP</w:t>
      </w:r>
    </w:p>
    <w:p w:rsidR="00AC1E2C" w:rsidRDefault="00AC1E2C" w:rsidP="00AC1E2C">
      <w:pPr>
        <w:pStyle w:val="WW-Textosimples"/>
        <w:tabs>
          <w:tab w:val="left" w:pos="709"/>
        </w:tabs>
        <w:ind w:right="-675"/>
        <w:jc w:val="both"/>
        <w:rPr>
          <w:rFonts w:ascii="Arial" w:hAnsi="Arial"/>
          <w:sz w:val="24"/>
        </w:rPr>
      </w:pPr>
    </w:p>
    <w:p w:rsidR="00AC1E2C" w:rsidRDefault="00AC1E2C" w:rsidP="00AC1E2C">
      <w:pPr>
        <w:pStyle w:val="WW-Textosimples"/>
        <w:tabs>
          <w:tab w:val="left" w:pos="709"/>
        </w:tabs>
        <w:ind w:left="-900" w:right="-675"/>
        <w:jc w:val="both"/>
        <w:rPr>
          <w:rFonts w:ascii="Arial" w:hAnsi="Arial"/>
          <w:sz w:val="24"/>
        </w:rPr>
      </w:pPr>
    </w:p>
    <w:p w:rsidR="00AC1E2C" w:rsidRDefault="00AC1E2C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(Nome)..................................................................................................residente  na Cidade de .............................................., à (rua / av) .................................................................... nº. ........., Bairro................................., CEP.................... portador  do C.N.H/Registro nº...........................................; não se conformando com o Auto de Infração nº.................... lavrado no dia ....... de ..........................de ............, venho interpor o competente recurso e para tanto expor e ao final requerer  o deferimento,  o que passa expor o seguinte:</w:t>
      </w:r>
    </w:p>
    <w:p w:rsidR="00AC1E2C" w:rsidRDefault="00AC1E2C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</w:p>
    <w:p w:rsidR="00AC1E2C" w:rsidRDefault="00AC1E2C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I) Que o recorrente é proprietário (   )  Condutor  (   ) Outros (   ) .............. .........., do veículo marca ...............................ano de fabricação ................, cor ..................., placa nº. ........................licenciado cidade de ......................................................... estado de .................                 </w:t>
      </w:r>
    </w:p>
    <w:p w:rsidR="00AC1E2C" w:rsidRDefault="00AC1E2C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como:</w:t>
      </w:r>
    </w:p>
    <w:p w:rsidR="00AC1E2C" w:rsidRDefault="00AC1E2C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</w:p>
    <w:p w:rsidR="00AC1E2C" w:rsidRDefault="00AC1E2C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a) Particular</w:t>
      </w:r>
      <w:r>
        <w:rPr>
          <w:rFonts w:ascii="Arial" w:hAnsi="Arial"/>
          <w:sz w:val="24"/>
        </w:rPr>
        <w:tab/>
        <w:t xml:space="preserve">  (    )</w:t>
      </w:r>
      <w:r>
        <w:rPr>
          <w:rFonts w:ascii="Arial" w:hAnsi="Arial"/>
          <w:sz w:val="24"/>
        </w:rPr>
        <w:tab/>
        <w:t xml:space="preserve">   b) Aluguel</w:t>
      </w:r>
      <w:r>
        <w:rPr>
          <w:rFonts w:ascii="Arial" w:hAnsi="Arial"/>
          <w:sz w:val="24"/>
        </w:rPr>
        <w:tab/>
        <w:t>(    )       c) Caminhão      (    )      d) Moto        (    )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       </w:t>
      </w:r>
    </w:p>
    <w:p w:rsidR="00AC1E2C" w:rsidRDefault="007A350B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C1E2C" w:rsidRDefault="00AC1E2C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e) Camioneta  (    )</w:t>
      </w:r>
      <w:r>
        <w:rPr>
          <w:rFonts w:ascii="Arial" w:hAnsi="Arial"/>
          <w:sz w:val="24"/>
        </w:rPr>
        <w:tab/>
        <w:t xml:space="preserve">   f) Oficial</w:t>
      </w:r>
      <w:r>
        <w:rPr>
          <w:rFonts w:ascii="Arial" w:hAnsi="Arial"/>
          <w:sz w:val="24"/>
        </w:rPr>
        <w:tab/>
        <w:t>(    )       g) Ambulância    (    )      h) Ônibus     (    )</w:t>
      </w:r>
    </w:p>
    <w:p w:rsidR="00AC1E2C" w:rsidRDefault="00AC1E2C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</w:p>
    <w:p w:rsidR="00AC1E2C" w:rsidRDefault="00AC1E2C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II) Que na data de ........... de ...............................de ...............   por volta das ......... : ........ horas, na (rua / av)  ........................................................... na cidade de Santa Gertrudes - SP foi autuado (a) por ter infringido o que disposto do Artigo .............................................. do CÓDIGO DE TRÂNSITO BRASILEIRO.</w:t>
      </w:r>
    </w:p>
    <w:p w:rsidR="00AC1E2C" w:rsidRDefault="00AC1E2C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</w:p>
    <w:p w:rsidR="00AC1E2C" w:rsidRDefault="00AC1E2C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III) Que, entretanto venho  alegar em minha defesa</w:t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</w:r>
      <w:r>
        <w:rPr>
          <w:rFonts w:ascii="Arial" w:hAnsi="Arial"/>
          <w:sz w:val="24"/>
        </w:rPr>
        <w:softHyphen/>
        <w:t>:</w:t>
      </w:r>
    </w:p>
    <w:p w:rsidR="00AC1E2C" w:rsidRDefault="00AC1E2C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</w:p>
    <w:p w:rsidR="00AC1E2C" w:rsidRDefault="00AC1E2C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1E2C" w:rsidRDefault="00AC1E2C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</w:p>
    <w:p w:rsidR="00AC1E2C" w:rsidRDefault="00AC1E2C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Santa Gertrudes, ____  </w:t>
      </w:r>
      <w:r w:rsidR="00176526">
        <w:rPr>
          <w:rFonts w:ascii="Arial" w:hAnsi="Arial"/>
          <w:sz w:val="24"/>
        </w:rPr>
        <w:t>de      _____________   de 2.0_</w:t>
      </w:r>
      <w:r>
        <w:rPr>
          <w:rFonts w:ascii="Arial" w:hAnsi="Arial"/>
          <w:sz w:val="24"/>
        </w:rPr>
        <w:t>__</w:t>
      </w:r>
    </w:p>
    <w:p w:rsidR="00AC1E2C" w:rsidRDefault="00AC1E2C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</w:t>
      </w:r>
    </w:p>
    <w:p w:rsidR="00AC1E2C" w:rsidRPr="003B1055" w:rsidRDefault="00AC1E2C" w:rsidP="00AC1E2C">
      <w:pPr>
        <w:pStyle w:val="WW-Textosimples"/>
        <w:tabs>
          <w:tab w:val="left" w:pos="709"/>
        </w:tabs>
        <w:ind w:left="-900"/>
        <w:rPr>
          <w:rFonts w:ascii="Arial" w:hAnsi="Arial"/>
          <w:b/>
          <w:sz w:val="18"/>
          <w:szCs w:val="18"/>
        </w:rPr>
      </w:pPr>
      <w:r w:rsidRPr="003B1055">
        <w:rPr>
          <w:rFonts w:ascii="Arial" w:hAnsi="Arial"/>
          <w:b/>
          <w:sz w:val="18"/>
          <w:szCs w:val="18"/>
        </w:rPr>
        <w:t>Anexar ao Recurso:</w:t>
      </w:r>
    </w:p>
    <w:p w:rsidR="00AC1E2C" w:rsidRDefault="00AC1E2C" w:rsidP="00AC1E2C">
      <w:pPr>
        <w:pStyle w:val="WW-Textosimples"/>
        <w:tabs>
          <w:tab w:val="left" w:pos="709"/>
        </w:tabs>
        <w:ind w:left="-90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Cópia da CNH</w:t>
      </w:r>
    </w:p>
    <w:p w:rsidR="00AC1E2C" w:rsidRDefault="00AC1E2C" w:rsidP="00AC1E2C">
      <w:pPr>
        <w:pStyle w:val="WW-Textosimples"/>
        <w:tabs>
          <w:tab w:val="left" w:pos="709"/>
        </w:tabs>
        <w:ind w:left="-90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Cópia da Notificação de autuação ou penalidade</w:t>
      </w:r>
    </w:p>
    <w:p w:rsidR="00AC1E2C" w:rsidRDefault="00AC1E2C" w:rsidP="00AC1E2C">
      <w:pPr>
        <w:pStyle w:val="WW-Textosimples"/>
        <w:tabs>
          <w:tab w:val="left" w:pos="709"/>
        </w:tabs>
        <w:ind w:left="-90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Cópia do CRLV</w:t>
      </w:r>
    </w:p>
    <w:p w:rsidR="00AC1E2C" w:rsidRDefault="005C5D11" w:rsidP="00AC1E2C">
      <w:pPr>
        <w:pStyle w:val="WW-Textosimples"/>
        <w:tabs>
          <w:tab w:val="left" w:pos="709"/>
        </w:tabs>
        <w:ind w:left="-900"/>
        <w:rPr>
          <w:rFonts w:ascii="Arial" w:hAnsi="Arial"/>
          <w:sz w:val="24"/>
        </w:rPr>
      </w:pPr>
      <w:r>
        <w:rPr>
          <w:rFonts w:ascii="Arial" w:hAnsi="Arial"/>
          <w:sz w:val="18"/>
          <w:szCs w:val="18"/>
        </w:rPr>
        <w:t>Cópia do CPF e RG</w:t>
      </w:r>
      <w:r w:rsidR="00AC1E2C">
        <w:rPr>
          <w:rFonts w:ascii="Arial" w:hAnsi="Arial"/>
          <w:sz w:val="24"/>
        </w:rPr>
        <w:t xml:space="preserve">                                                                                                            </w:t>
      </w:r>
    </w:p>
    <w:p w:rsidR="00AC1E2C" w:rsidRDefault="00AC1E2C" w:rsidP="00AC1E2C">
      <w:pPr>
        <w:pStyle w:val="WW-Textosimples"/>
        <w:tabs>
          <w:tab w:val="left" w:pos="709"/>
        </w:tabs>
        <w:ind w:left="-90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                 </w:t>
      </w:r>
    </w:p>
    <w:p w:rsidR="00AC1E2C" w:rsidRDefault="00AC1E2C" w:rsidP="00AC1E2C">
      <w:pPr>
        <w:pStyle w:val="WW-Textosimples"/>
        <w:tabs>
          <w:tab w:val="left" w:pos="709"/>
        </w:tabs>
        <w:ind w:left="-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   ________________________________________                                                 </w:t>
      </w:r>
    </w:p>
    <w:p w:rsidR="00AC1E2C" w:rsidRDefault="00AC1E2C" w:rsidP="00AC1E2C">
      <w:pPr>
        <w:pStyle w:val="WW-Textosimples"/>
        <w:tabs>
          <w:tab w:val="left" w:pos="709"/>
        </w:tabs>
        <w:ind w:left="-90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     Assinatura do Recorrente</w:t>
      </w:r>
    </w:p>
    <w:sectPr w:rsidR="00AC1E2C" w:rsidSect="00AC1E2C">
      <w:pgSz w:w="11906" w:h="16838"/>
      <w:pgMar w:top="568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D11"/>
    <w:rsid w:val="00127C8C"/>
    <w:rsid w:val="00176526"/>
    <w:rsid w:val="00251BB1"/>
    <w:rsid w:val="00323C90"/>
    <w:rsid w:val="003E4B70"/>
    <w:rsid w:val="003E660F"/>
    <w:rsid w:val="004C1E8D"/>
    <w:rsid w:val="005C5D11"/>
    <w:rsid w:val="007A350B"/>
    <w:rsid w:val="008052B3"/>
    <w:rsid w:val="0081263D"/>
    <w:rsid w:val="00883F43"/>
    <w:rsid w:val="00895700"/>
    <w:rsid w:val="008F1482"/>
    <w:rsid w:val="008F498F"/>
    <w:rsid w:val="00A33BC3"/>
    <w:rsid w:val="00AC1E2C"/>
    <w:rsid w:val="00B10F82"/>
    <w:rsid w:val="00B15E41"/>
    <w:rsid w:val="00B602E0"/>
    <w:rsid w:val="00D06671"/>
    <w:rsid w:val="00E11C5B"/>
    <w:rsid w:val="00E17135"/>
    <w:rsid w:val="00E73101"/>
    <w:rsid w:val="00F275A6"/>
    <w:rsid w:val="00F864B6"/>
    <w:rsid w:val="00FC2DB7"/>
    <w:rsid w:val="00FE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1E834D-65FE-443E-873A-0D7C86E8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98F"/>
    <w:pPr>
      <w:spacing w:after="200" w:line="276" w:lineRule="auto"/>
    </w:pPr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Textosimples">
    <w:name w:val="WW-Texto simples"/>
    <w:basedOn w:val="Normal"/>
    <w:rsid w:val="00AC1E2C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noProof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C5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Backup\Desktop\Necis%20c\formulario%20recurs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formulario recurso</Template>
  <TotalTime>0</TotalTime>
  <Pages>1</Pages>
  <Words>1602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Adriana P. machado</cp:lastModifiedBy>
  <cp:revision>2</cp:revision>
  <cp:lastPrinted>2019-05-17T12:26:00Z</cp:lastPrinted>
  <dcterms:created xsi:type="dcterms:W3CDTF">2019-05-17T12:29:00Z</dcterms:created>
  <dcterms:modified xsi:type="dcterms:W3CDTF">2019-05-17T12:29:00Z</dcterms:modified>
</cp:coreProperties>
</file>